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769"/>
        <w:gridCol w:w="1687"/>
        <w:gridCol w:w="2407"/>
      </w:tblGrid>
      <w:tr w:rsidR="000172E5" w:rsidRPr="00AD0CAA" w14:paraId="1F7C7488" w14:textId="77777777" w:rsidTr="006145D8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14:paraId="41E8EA97" w14:textId="6CA39B56" w:rsidR="000172E5" w:rsidRPr="00AD0CAA" w:rsidRDefault="00E255F5" w:rsidP="00637200">
            <w:pPr>
              <w:pStyle w:val="Heading1"/>
              <w:outlineLvl w:val="0"/>
            </w:pPr>
            <w:proofErr w:type="spellStart"/>
            <w:r w:rsidRPr="00AD0CAA">
              <w:t>Teilnehmer</w:t>
            </w:r>
            <w:proofErr w:type="spellEnd"/>
            <w:r w:rsidRPr="00AD0CAA">
              <w:t xml:space="preserve"> </w:t>
            </w:r>
            <w:proofErr w:type="spellStart"/>
            <w:r w:rsidRPr="00AD0CAA">
              <w:t>Informationen</w:t>
            </w:r>
            <w:proofErr w:type="spellEnd"/>
          </w:p>
        </w:tc>
      </w:tr>
      <w:tr w:rsidR="000172E5" w:rsidRPr="00AD0CAA" w14:paraId="6C3E94F9" w14:textId="77777777" w:rsidTr="006145D8">
        <w:sdt>
          <w:sdtPr>
            <w:rPr>
              <w:b/>
            </w:rPr>
            <w:id w:val="1621259925"/>
            <w:placeholder>
              <w:docPart w:val="BFBB2A9FB81D40328024F6F5B32504C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048F3870" w14:textId="728A2D7A" w:rsidR="000172E5" w:rsidRPr="00AD0CAA" w:rsidRDefault="007147D7" w:rsidP="00637200">
                <w:pPr>
                  <w:pStyle w:val="NormalIndent"/>
                  <w:rPr>
                    <w:b/>
                  </w:rPr>
                </w:pPr>
                <w:r w:rsidRPr="00AD0CAA">
                  <w:rPr>
                    <w:b/>
                  </w:rPr>
                  <w:t>First Name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0574C88E" w14:textId="77777777" w:rsidR="000172E5" w:rsidRPr="00AD0CAA" w:rsidRDefault="000172E5" w:rsidP="00311D4F">
            <w:pPr>
              <w:rPr>
                <w:b/>
              </w:rPr>
            </w:pPr>
          </w:p>
        </w:tc>
      </w:tr>
      <w:tr w:rsidR="000172E5" w:rsidRPr="00AD0CAA" w14:paraId="1CF5C489" w14:textId="77777777" w:rsidTr="006145D8">
        <w:sdt>
          <w:sdtPr>
            <w:rPr>
              <w:b/>
            </w:rPr>
            <w:id w:val="-1470592894"/>
            <w:placeholder>
              <w:docPart w:val="8D2F12A7D6644802BF6D207DD2D9805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37E606CC" w14:textId="122C1C0D" w:rsidR="000172E5" w:rsidRPr="00AD0CAA" w:rsidRDefault="007147D7" w:rsidP="00637200">
                <w:pPr>
                  <w:pStyle w:val="NormalIndent"/>
                  <w:rPr>
                    <w:b/>
                  </w:rPr>
                </w:pPr>
                <w:r w:rsidRPr="00AD0CAA">
                  <w:rPr>
                    <w:b/>
                  </w:rPr>
                  <w:t>Last Name</w:t>
                </w:r>
              </w:p>
            </w:tc>
          </w:sdtContent>
        </w:sdt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E9FA125" w14:textId="77777777" w:rsidR="000172E5" w:rsidRPr="00AD0CAA" w:rsidRDefault="000172E5" w:rsidP="00311D4F">
            <w:pPr>
              <w:rPr>
                <w:b/>
              </w:rPr>
            </w:pPr>
          </w:p>
        </w:tc>
      </w:tr>
      <w:tr w:rsidR="00AD35E0" w:rsidRPr="00AD0CAA" w14:paraId="2B4BCB63" w14:textId="77777777" w:rsidTr="006145D8">
        <w:tc>
          <w:tcPr>
            <w:tcW w:w="1334" w:type="pct"/>
            <w:vAlign w:val="bottom"/>
          </w:tcPr>
          <w:p w14:paraId="303DC527" w14:textId="0E88C8DD" w:rsidR="00AD35E0" w:rsidRPr="00AD0CAA" w:rsidRDefault="00AD35E0" w:rsidP="00637200">
            <w:pPr>
              <w:pStyle w:val="NormalIndent"/>
              <w:rPr>
                <w:b/>
              </w:rPr>
            </w:pPr>
            <w:r w:rsidRPr="00AD0CAA">
              <w:rPr>
                <w:b/>
              </w:rPr>
              <w:t>Position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C13645" w14:textId="77777777" w:rsidR="00AD35E0" w:rsidRPr="00AD0CAA" w:rsidRDefault="00AD35E0" w:rsidP="00311D4F">
            <w:pPr>
              <w:rPr>
                <w:b/>
              </w:rPr>
            </w:pPr>
          </w:p>
        </w:tc>
      </w:tr>
      <w:tr w:rsidR="000172E5" w:rsidRPr="00AD0CAA" w14:paraId="0D858FCF" w14:textId="77777777" w:rsidTr="006145D8">
        <w:tc>
          <w:tcPr>
            <w:tcW w:w="1334" w:type="pct"/>
            <w:vAlign w:val="bottom"/>
          </w:tcPr>
          <w:p w14:paraId="1B81892C" w14:textId="2A0B2244" w:rsidR="000172E5" w:rsidRPr="00AD0CAA" w:rsidRDefault="00E255F5" w:rsidP="00637200">
            <w:pPr>
              <w:pStyle w:val="NormalIndent"/>
              <w:rPr>
                <w:b/>
              </w:rPr>
            </w:pPr>
            <w:r w:rsidRPr="00AD0CAA">
              <w:rPr>
                <w:b/>
              </w:rPr>
              <w:t>Team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7828D0" w14:textId="77777777" w:rsidR="000172E5" w:rsidRPr="00AD0CAA" w:rsidRDefault="000172E5" w:rsidP="00311D4F">
            <w:pPr>
              <w:rPr>
                <w:b/>
              </w:rPr>
            </w:pPr>
          </w:p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43C28682" w14:textId="06269BB2" w:rsidR="000172E5" w:rsidRPr="00AD0CAA" w:rsidRDefault="00E255F5" w:rsidP="00311D4F">
            <w:pPr>
              <w:rPr>
                <w:b/>
              </w:rPr>
            </w:pPr>
            <w:r w:rsidRPr="00AD0CAA">
              <w:rPr>
                <w:b/>
              </w:rPr>
              <w:t>Shirt Size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8AF05FE" w14:textId="77777777" w:rsidR="000172E5" w:rsidRPr="00AD0CAA" w:rsidRDefault="000172E5" w:rsidP="00311D4F">
            <w:pPr>
              <w:rPr>
                <w:b/>
              </w:rPr>
            </w:pPr>
          </w:p>
        </w:tc>
      </w:tr>
      <w:tr w:rsidR="000172E5" w:rsidRPr="00AD0CAA" w14:paraId="369275F8" w14:textId="77777777" w:rsidTr="006145D8">
        <w:sdt>
          <w:sdtPr>
            <w:rPr>
              <w:b/>
            </w:rPr>
            <w:id w:val="1334104394"/>
            <w:placeholder>
              <w:docPart w:val="DEE343AF9DBA4CD89A13A876764B63C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57EAA3F5" w14:textId="4D42AF63" w:rsidR="000172E5" w:rsidRPr="00AD0CAA" w:rsidRDefault="007147D7" w:rsidP="00637200">
                <w:pPr>
                  <w:pStyle w:val="NormalIndent"/>
                  <w:rPr>
                    <w:b/>
                  </w:rPr>
                </w:pPr>
                <w:r w:rsidRPr="00AD0CAA">
                  <w:rPr>
                    <w:b/>
                  </w:rPr>
                  <w:t>Email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5FA0CAD7" w14:textId="77777777" w:rsidR="000172E5" w:rsidRPr="00AD0CAA" w:rsidRDefault="000172E5" w:rsidP="00311D4F">
            <w:pPr>
              <w:rPr>
                <w:b/>
              </w:rPr>
            </w:pPr>
          </w:p>
        </w:tc>
      </w:tr>
      <w:tr w:rsidR="000172E5" w:rsidRPr="00AD0CAA" w14:paraId="2B666AEE" w14:textId="77777777" w:rsidTr="006145D8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2BC47918" w14:textId="77777777" w:rsidR="000172E5" w:rsidRPr="00AD0CAA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E255F5" w:rsidRPr="00AD0CAA" w14:paraId="7E670016" w14:textId="77777777" w:rsidTr="006145D8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49593585" w14:textId="77777777" w:rsidR="00E255F5" w:rsidRPr="00AD0CAA" w:rsidRDefault="00E255F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4851B3A4" w14:textId="309081AB" w:rsidR="000172E5" w:rsidRDefault="00AD35E0" w:rsidP="00637200">
      <w:pPr>
        <w:rPr>
          <w:lang w:val="de-DE"/>
        </w:rPr>
      </w:pPr>
      <w:r w:rsidRPr="00AD35E0">
        <w:rPr>
          <w:lang w:val="de-DE"/>
        </w:rPr>
        <w:t>Teilnehmer Gebühr von 50 € bitte auf f</w:t>
      </w:r>
      <w:r>
        <w:rPr>
          <w:lang w:val="de-DE"/>
        </w:rPr>
        <w:t>olgendes Konto überweisen.</w:t>
      </w:r>
    </w:p>
    <w:p w14:paraId="32CB3D7C" w14:textId="2305C135" w:rsidR="002E415C" w:rsidRDefault="002E415C" w:rsidP="00637200">
      <w:pPr>
        <w:rPr>
          <w:lang w:val="de-DE"/>
        </w:rPr>
      </w:pPr>
      <w:r>
        <w:rPr>
          <w:lang w:val="de-DE"/>
        </w:rPr>
        <w:t>AFC ALZEY LIONS e.V</w:t>
      </w:r>
    </w:p>
    <w:p w14:paraId="2ED1C4E1" w14:textId="262E2233" w:rsidR="002E415C" w:rsidRPr="00C36D0E" w:rsidRDefault="002E415C" w:rsidP="00637200">
      <w:pPr>
        <w:rPr>
          <w:b/>
          <w:bCs/>
          <w:lang w:val="de-DE"/>
        </w:rPr>
      </w:pPr>
      <w:r w:rsidRPr="002E415C">
        <w:rPr>
          <w:lang w:val="de-DE"/>
        </w:rPr>
        <w:t xml:space="preserve">Volksbank </w:t>
      </w:r>
      <w:r>
        <w:rPr>
          <w:lang w:val="de-DE"/>
        </w:rPr>
        <w:t>A</w:t>
      </w:r>
      <w:r w:rsidRPr="002E415C">
        <w:rPr>
          <w:lang w:val="de-DE"/>
        </w:rPr>
        <w:t xml:space="preserve">lzey-Worms IBAN: </w:t>
      </w:r>
      <w:r w:rsidRPr="00C36D0E">
        <w:rPr>
          <w:b/>
          <w:bCs/>
          <w:lang w:val="de-DE"/>
        </w:rPr>
        <w:t>DE 70 5509 1200 0031 4197 00</w:t>
      </w:r>
    </w:p>
    <w:p w14:paraId="07456A00" w14:textId="262E2233" w:rsidR="002E415C" w:rsidRDefault="002E415C" w:rsidP="00637200">
      <w:pPr>
        <w:rPr>
          <w:lang w:val="de-DE"/>
        </w:rPr>
      </w:pPr>
      <w:r>
        <w:rPr>
          <w:lang w:val="de-DE"/>
        </w:rPr>
        <w:t>Als Verwendungszweck bitte den Namen angeben.</w:t>
      </w:r>
    </w:p>
    <w:p w14:paraId="278EB37B" w14:textId="595EF083" w:rsidR="002E415C" w:rsidRDefault="002E415C" w:rsidP="00637200">
      <w:pPr>
        <w:rPr>
          <w:lang w:val="de-DE"/>
        </w:rPr>
      </w:pPr>
      <w:r>
        <w:rPr>
          <w:lang w:val="de-DE"/>
        </w:rPr>
        <w:t>Bei Absage des Camps wegen Corona, wird die Teilnehmer Gebühr erstattet.</w:t>
      </w:r>
    </w:p>
    <w:p w14:paraId="2A3DAB48" w14:textId="06A2A60B" w:rsidR="002E415C" w:rsidRDefault="002E415C" w:rsidP="00637200">
      <w:pPr>
        <w:rPr>
          <w:lang w:val="de-DE"/>
        </w:rPr>
      </w:pPr>
      <w:r>
        <w:rPr>
          <w:lang w:val="de-DE"/>
        </w:rPr>
        <w:t>Bitte die aktuellen Corona Maßnahmen beachten.</w:t>
      </w:r>
    </w:p>
    <w:p w14:paraId="5125D2BD" w14:textId="5087C66C" w:rsidR="00160B05" w:rsidRDefault="00160B05" w:rsidP="00637200">
      <w:pPr>
        <w:rPr>
          <w:lang w:val="de-DE"/>
        </w:rPr>
      </w:pPr>
      <w:r>
        <w:rPr>
          <w:lang w:val="de-DE"/>
        </w:rPr>
        <w:t>Die Datei ausgefüllt zurück schicken und los gehts.</w:t>
      </w:r>
    </w:p>
    <w:p w14:paraId="28C8A693" w14:textId="34AB202F" w:rsidR="002E415C" w:rsidRDefault="002E415C" w:rsidP="00637200">
      <w:pPr>
        <w:rPr>
          <w:lang w:val="de-DE"/>
        </w:rPr>
      </w:pPr>
    </w:p>
    <w:p w14:paraId="23FE6931" w14:textId="7552714D" w:rsidR="002E415C" w:rsidRDefault="002E415C" w:rsidP="00637200">
      <w:pPr>
        <w:rPr>
          <w:lang w:val="de-DE"/>
        </w:rPr>
      </w:pPr>
      <w:r>
        <w:rPr>
          <w:lang w:val="de-DE"/>
        </w:rPr>
        <w:t>Sportliche Grüße</w:t>
      </w:r>
    </w:p>
    <w:p w14:paraId="76D18171" w14:textId="4A8692B2" w:rsidR="002E415C" w:rsidRPr="00AD35E0" w:rsidRDefault="002E415C" w:rsidP="00637200">
      <w:pPr>
        <w:rPr>
          <w:lang w:val="de-DE"/>
        </w:rPr>
      </w:pPr>
      <w:r>
        <w:rPr>
          <w:lang w:val="de-DE"/>
        </w:rPr>
        <w:t>Alzey LIONS</w:t>
      </w:r>
    </w:p>
    <w:sectPr w:rsidR="002E415C" w:rsidRPr="00AD35E0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A7F7AC" w14:textId="77777777" w:rsidR="00E255F5" w:rsidRDefault="00E255F5" w:rsidP="000172E5">
      <w:pPr>
        <w:spacing w:after="0" w:line="240" w:lineRule="auto"/>
      </w:pPr>
      <w:r>
        <w:separator/>
      </w:r>
    </w:p>
  </w:endnote>
  <w:endnote w:type="continuationSeparator" w:id="0">
    <w:p w14:paraId="09029884" w14:textId="77777777" w:rsidR="00E255F5" w:rsidRDefault="00E255F5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CE1EAB2-4A87-43BC-BD20-FB9EACD98CB1}"/>
    <w:embedBold r:id="rId2" w:fontKey="{5735F372-E4E1-440E-AFED-A090378F4FB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241B39D-9EC2-46C9-8242-4E16255199AA}"/>
    <w:embedBold r:id="rId4" w:fontKey="{9D57814D-C7F0-4260-AFB8-B482C63F4884}"/>
    <w:embedItalic r:id="rId5" w:fontKey="{B29CC55B-7CFE-4979-B89B-69D771DF24E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F549E523-3444-41C8-8C23-D0F8D820E9A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707704D0-F7D3-4253-8AD4-0433E824BDB6}"/>
  </w:font>
  <w:font w:name="Aharoni">
    <w:charset w:val="B1"/>
    <w:family w:val="auto"/>
    <w:pitch w:val="variable"/>
    <w:sig w:usb0="00000803" w:usb1="00000000" w:usb2="00000000" w:usb3="00000000" w:csb0="00000021" w:csb1="00000000"/>
    <w:embedRegular r:id="rId8" w:fontKey="{C0045C66-AF2D-4C63-9DC8-29CAF6A8BD84}"/>
    <w:embedBold r:id="rId9" w:fontKey="{A97A521E-0D7F-48CD-BCBE-4311A5B68A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6610A345" w14:textId="77777777" w:rsidTr="00637200">
      <w:sdt>
        <w:sdtPr>
          <w:id w:val="14823600"/>
          <w:placeholder/>
          <w:temporary/>
          <w:showingPlcHdr/>
          <w15:appearance w15:val="hidden"/>
        </w:sdtPr>
        <w:sdtEndPr/>
        <w:sdtContent>
          <w:tc>
            <w:tcPr>
              <w:tcW w:w="4675" w:type="dxa"/>
              <w:vAlign w:val="center"/>
            </w:tcPr>
            <w:p w14:paraId="2DAFB24B" w14:textId="77777777" w:rsidR="00311D4F" w:rsidRPr="00311D4F" w:rsidRDefault="00637200" w:rsidP="00637200">
              <w:pPr>
                <w:pStyle w:val="Footer"/>
              </w:pPr>
              <w:r w:rsidRPr="00311D4F">
                <w:rPr>
                  <w:rStyle w:val="FooterChar"/>
                </w:rPr>
                <w:t xml:space="preserve">Double click in Footer to put School Name </w:t>
              </w:r>
              <w:r w:rsidRPr="00311D4F">
                <w:rPr>
                  <w:rStyle w:val="FooterChar"/>
                </w:rPr>
                <w:br/>
                <w:t>here and update logo</w:t>
              </w:r>
            </w:p>
          </w:tc>
        </w:sdtContent>
      </w:sdt>
      <w:tc>
        <w:tcPr>
          <w:tcW w:w="4675" w:type="dxa"/>
          <w:vAlign w:val="center"/>
        </w:tcPr>
        <w:p w14:paraId="4857A98F" w14:textId="77777777" w:rsidR="00311D4F" w:rsidRPr="00311D4F" w:rsidRDefault="00311D4F" w:rsidP="00637200">
          <w:pPr>
            <w:pStyle w:val="Footer"/>
            <w:jc w:val="right"/>
          </w:pPr>
          <w:r w:rsidRPr="00311D4F">
            <w:rPr>
              <w:noProof/>
            </w:rPr>
            <w:drawing>
              <wp:inline distT="0" distB="0" distL="0" distR="0" wp14:anchorId="4BC51E3F" wp14:editId="642636F1">
                <wp:extent cx="1280160" cy="493920"/>
                <wp:effectExtent l="0" t="0" r="0" b="1905"/>
                <wp:docPr id="3" name="Picture 8" descr="logo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754837B" w14:textId="77777777"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6564B0" w14:textId="77777777" w:rsidR="00E255F5" w:rsidRDefault="00E255F5" w:rsidP="000172E5">
      <w:pPr>
        <w:spacing w:after="0" w:line="240" w:lineRule="auto"/>
      </w:pPr>
      <w:r>
        <w:separator/>
      </w:r>
    </w:p>
  </w:footnote>
  <w:footnote w:type="continuationSeparator" w:id="0">
    <w:p w14:paraId="528216D9" w14:textId="77777777" w:rsidR="00E255F5" w:rsidRDefault="00E255F5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637200" w14:paraId="3C273F6C" w14:textId="77777777" w:rsidTr="00384B05">
      <w:trPr>
        <w:trHeight w:val="990"/>
      </w:trPr>
      <w:tc>
        <w:tcPr>
          <w:tcW w:w="1350" w:type="dxa"/>
          <w:vAlign w:val="center"/>
        </w:tcPr>
        <w:p w14:paraId="2F58DE85" w14:textId="7B64B4D6" w:rsidR="00B337A2" w:rsidRPr="00637200" w:rsidRDefault="00B337A2" w:rsidP="00637200">
          <w:pPr>
            <w:pStyle w:val="Header"/>
          </w:pPr>
        </w:p>
      </w:tc>
      <w:tc>
        <w:tcPr>
          <w:tcW w:w="8000" w:type="dxa"/>
          <w:vAlign w:val="center"/>
        </w:tcPr>
        <w:p w14:paraId="7F5D5F8A" w14:textId="0019DB29" w:rsidR="00B337A2" w:rsidRPr="00E255F5" w:rsidRDefault="00E255F5" w:rsidP="00637200">
          <w:pPr>
            <w:pStyle w:val="Header"/>
            <w:rPr>
              <w:rFonts w:ascii="Aharoni" w:hAnsi="Aharoni" w:cs="Aharoni" w:hint="cs"/>
            </w:rPr>
          </w:pPr>
          <w:r w:rsidRPr="00AD0CAA">
            <w:rPr>
              <w:rFonts w:ascii="Aharoni" w:hAnsi="Aharoni" w:cs="Aharoni" w:hint="cs"/>
              <w:color w:val="auto"/>
            </w:rPr>
            <w:t>BIG GUYS CAMP 19 +20.02.2022</w:t>
          </w:r>
        </w:p>
      </w:tc>
    </w:tr>
  </w:tbl>
  <w:p w14:paraId="48B8E9AD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5F5"/>
    <w:rsid w:val="000172E5"/>
    <w:rsid w:val="00052382"/>
    <w:rsid w:val="0006568A"/>
    <w:rsid w:val="00076F0F"/>
    <w:rsid w:val="00084253"/>
    <w:rsid w:val="000D1F49"/>
    <w:rsid w:val="00160B05"/>
    <w:rsid w:val="001727CA"/>
    <w:rsid w:val="001800AB"/>
    <w:rsid w:val="002C56E6"/>
    <w:rsid w:val="002E415C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C6A52"/>
    <w:rsid w:val="0082043E"/>
    <w:rsid w:val="00846B76"/>
    <w:rsid w:val="008D67C6"/>
    <w:rsid w:val="008E203A"/>
    <w:rsid w:val="0091229C"/>
    <w:rsid w:val="00940E73"/>
    <w:rsid w:val="0098597D"/>
    <w:rsid w:val="009F619A"/>
    <w:rsid w:val="009F6DDE"/>
    <w:rsid w:val="00A370A8"/>
    <w:rsid w:val="00AD0CAA"/>
    <w:rsid w:val="00AD35E0"/>
    <w:rsid w:val="00B337A2"/>
    <w:rsid w:val="00BD4753"/>
    <w:rsid w:val="00BD5CB1"/>
    <w:rsid w:val="00BE62EE"/>
    <w:rsid w:val="00C003BA"/>
    <w:rsid w:val="00C36D0E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255F5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76475D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Dilg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FBB2A9FB81D40328024F6F5B32504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9CF989-8030-4AE4-89C2-8F972661C1F9}"/>
      </w:docPartPr>
      <w:docPartBody>
        <w:p w:rsidR="00000000" w:rsidRDefault="00D1004D">
          <w:pPr>
            <w:pStyle w:val="BFBB2A9FB81D40328024F6F5B32504C0"/>
          </w:pPr>
          <w:r w:rsidRPr="006145D8">
            <w:t>First Name</w:t>
          </w:r>
        </w:p>
      </w:docPartBody>
    </w:docPart>
    <w:docPart>
      <w:docPartPr>
        <w:name w:val="8D2F12A7D6644802BF6D207DD2D980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2165E5-D628-4964-98E4-A723CF478FF8}"/>
      </w:docPartPr>
      <w:docPartBody>
        <w:p w:rsidR="00000000" w:rsidRDefault="00D1004D">
          <w:pPr>
            <w:pStyle w:val="8D2F12A7D6644802BF6D207DD2D9805D"/>
          </w:pPr>
          <w:r w:rsidRPr="006145D8">
            <w:t>Last Name</w:t>
          </w:r>
        </w:p>
      </w:docPartBody>
    </w:docPart>
    <w:docPart>
      <w:docPartPr>
        <w:name w:val="DEE343AF9DBA4CD89A13A876764B6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9700AF-D202-4769-8F8E-C57C6B41EA87}"/>
      </w:docPartPr>
      <w:docPartBody>
        <w:p w:rsidR="00000000" w:rsidRDefault="00D1004D">
          <w:pPr>
            <w:pStyle w:val="DEE343AF9DBA4CD89A13A876764B63C3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DE" w:eastAsia="en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  <w:lang w:val="en-US" w:eastAsia="en-US"/>
    </w:rPr>
  </w:style>
  <w:style w:type="paragraph" w:customStyle="1" w:styleId="90C15BB51D7B401BB3DF34A65A7E732E">
    <w:name w:val="90C15BB51D7B401BB3DF34A65A7E732E"/>
  </w:style>
  <w:style w:type="paragraph" w:customStyle="1" w:styleId="BFBB2A9FB81D40328024F6F5B32504C0">
    <w:name w:val="BFBB2A9FB81D40328024F6F5B32504C0"/>
  </w:style>
  <w:style w:type="paragraph" w:customStyle="1" w:styleId="8D2F12A7D6644802BF6D207DD2D9805D">
    <w:name w:val="8D2F12A7D6644802BF6D207DD2D9805D"/>
  </w:style>
  <w:style w:type="paragraph" w:customStyle="1" w:styleId="040C6201DD6B4B9AA6095EA3BBD53C44">
    <w:name w:val="040C6201DD6B4B9AA6095EA3BBD53C44"/>
  </w:style>
  <w:style w:type="paragraph" w:customStyle="1" w:styleId="CDE6D32E5A0A4650A131A0E4687DD27C">
    <w:name w:val="CDE6D32E5A0A4650A131A0E4687DD27C"/>
  </w:style>
  <w:style w:type="paragraph" w:customStyle="1" w:styleId="DEE343AF9DBA4CD89A13A876764B63C3">
    <w:name w:val="DEE343AF9DBA4CD89A13A876764B63C3"/>
  </w:style>
  <w:style w:type="paragraph" w:customStyle="1" w:styleId="33E0EE86B5B54225ABEFA8335EEB8723">
    <w:name w:val="33E0EE86B5B54225ABEFA8335EEB8723"/>
  </w:style>
  <w:style w:type="paragraph" w:customStyle="1" w:styleId="DE4A7DE426284833AFCC592F18B3152A">
    <w:name w:val="DE4A7DE426284833AFCC592F18B3152A"/>
  </w:style>
  <w:style w:type="paragraph" w:customStyle="1" w:styleId="EBB56E8232934529B4271235BB04E3E6">
    <w:name w:val="EBB56E8232934529B4271235BB04E3E6"/>
  </w:style>
  <w:style w:type="paragraph" w:customStyle="1" w:styleId="FEFA0261092345A5B6AA1903A21E5224">
    <w:name w:val="FEFA0261092345A5B6AA1903A21E5224"/>
  </w:style>
  <w:style w:type="paragraph" w:customStyle="1" w:styleId="FD65FF211BE246B5B057C1CCC91B190B">
    <w:name w:val="FD65FF211BE246B5B057C1CCC91B190B"/>
  </w:style>
  <w:style w:type="paragraph" w:customStyle="1" w:styleId="B3DFD37D38AE45D5AC91108EA172809D">
    <w:name w:val="B3DFD37D38AE45D5AC91108EA172809D"/>
  </w:style>
  <w:style w:type="paragraph" w:customStyle="1" w:styleId="4F29689EF68840F5BDF1C63F49F75E39">
    <w:name w:val="4F29689EF68840F5BDF1C63F49F75E3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purl.org/dc/dcmitype/"/>
    <ds:schemaRef ds:uri="http://purl.org/dc/elements/1.1/"/>
    <ds:schemaRef ds:uri="16c05727-aa75-4e4a-9b5f-8a80a1165891"/>
    <ds:schemaRef ds:uri="71af3243-3dd4-4a8d-8c0d-dd76da1f02a5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2022-01-14T18:41:00Z</dcterms:created>
  <dcterms:modified xsi:type="dcterms:W3CDTF">2022-01-14T19:14:00Z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